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262626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262626"/>
          <w:sz w:val="44"/>
          <w:szCs w:val="44"/>
          <w:lang w:val="en-US" w:eastAsia="zh-CN"/>
        </w:rPr>
        <w:t>重庆高新区</w:t>
      </w:r>
      <w:r>
        <w:rPr>
          <w:rFonts w:hint="default" w:ascii="Times New Roman" w:hAnsi="Times New Roman" w:eastAsia="方正小标宋_GBK" w:cs="Times New Roman"/>
          <w:b w:val="0"/>
          <w:bCs w:val="0"/>
          <w:color w:val="262626"/>
          <w:sz w:val="44"/>
          <w:szCs w:val="44"/>
          <w:lang w:val="en-US" w:eastAsia="zh-CN"/>
        </w:rPr>
        <w:t>2023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262626"/>
          <w:sz w:val="44"/>
          <w:szCs w:val="44"/>
          <w:lang w:val="en-US" w:eastAsia="zh-CN"/>
        </w:rPr>
        <w:t>年产品质量监督抽查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/>
          <w:b/>
          <w:bCs/>
          <w:color w:val="262626"/>
          <w:sz w:val="22"/>
          <w:szCs w:val="2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262626"/>
          <w:sz w:val="44"/>
          <w:szCs w:val="44"/>
          <w:lang w:val="en-US" w:eastAsia="zh-CN"/>
        </w:rPr>
        <w:t>实施细则目录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eastAsia"/>
          <w:b w:val="0"/>
          <w:bCs w:val="0"/>
          <w:color w:val="262626"/>
          <w:sz w:val="22"/>
          <w:szCs w:val="22"/>
          <w:lang w:val="en-US" w:eastAsia="zh-CN"/>
        </w:rPr>
      </w:pPr>
    </w:p>
    <w:tbl>
      <w:tblPr>
        <w:tblStyle w:val="3"/>
        <w:tblW w:w="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7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eastAsia"/>
                <w:b w:val="0"/>
                <w:bCs w:val="0"/>
                <w:color w:val="26262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/>
                <w:b/>
                <w:bCs/>
                <w:color w:val="26262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餐具洗涤剂产品质量监督抽查实施细则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车用柴油产品质量监督抽查实施细则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车用汽油产品质量监督抽查实施细则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瓷砖胶产品质量监督抽查实施细则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电线电缆产品质量监督抽查实施细则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安全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网产品质量监督抽查实施细则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防火门产品质量监督抽查实施细则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果蔬清洗剂产品质量监督抽查实施细则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过滤式消防自救呼吸器产品质量监督抽查实施细则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家用燃气灶具产品质量监督抽查实施细则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w w:val="92"/>
                <w:sz w:val="32"/>
                <w:szCs w:val="32"/>
              </w:rPr>
              <w:t>建筑通风和排烟系统用防火阀门产品质量监督抽查实施细则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建筑外墙保温系统砂浆产品质量监督抽查实施细则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</w:rPr>
              <w:t>聚乙酸乙烯酯乳液木材胶粘剂产品质量监督抽查实施细则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老视成镜产品质量监督抽查实施细则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手提式干粉灭火器产品质量监督抽查实施细则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水溶性聚乙烯醇建筑胶粘剂产品质量监督抽查实施细则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塑料文具盒产品质量监督抽查实施细则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童鞋产品质量监督抽查实施细则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洗手液产品质量监督抽查实施细则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洗衣粉类产品质量监督抽查实施细则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21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消防水带产品质量监督抽查实施细则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22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消防水枪产品质量监督抽查实施细则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23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学生簿册产品质量监督抽查实施细则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液化石油气产品质量监督抽查实施细则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衣料用液体洗涤剂产品质量监督抽查实施细则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26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婴幼儿服装产品质量监督抽查实施细则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262626"/>
                <w:sz w:val="32"/>
                <w:szCs w:val="32"/>
                <w:vertAlign w:val="baseline"/>
                <w:lang w:val="en-US" w:eastAsia="zh-CN"/>
              </w:rPr>
              <w:t>27</w:t>
            </w:r>
          </w:p>
        </w:tc>
        <w:tc>
          <w:tcPr>
            <w:tcW w:w="7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纸尿裤（片、垫）产品监督抽查实施细则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</w:pPr>
    </w:p>
    <w:sectPr>
      <w:pgSz w:w="11906" w:h="16838"/>
      <w:pgMar w:top="1984" w:right="1417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SwiaGRpZCI6IjE1N2ZiMGEyZjI1MDU3YWQwN2I4ZGUyZjM0NTU2ZDM5IiwidXNlckNvdW50IjoyfQ=="/>
  </w:docVars>
  <w:rsids>
    <w:rsidRoot w:val="7FAB2397"/>
    <w:rsid w:val="00724344"/>
    <w:rsid w:val="02C0317C"/>
    <w:rsid w:val="048722EB"/>
    <w:rsid w:val="08C93A70"/>
    <w:rsid w:val="0CAA5240"/>
    <w:rsid w:val="0F157B25"/>
    <w:rsid w:val="121D32C6"/>
    <w:rsid w:val="15E90D0D"/>
    <w:rsid w:val="16550F4E"/>
    <w:rsid w:val="19403305"/>
    <w:rsid w:val="1BDE528B"/>
    <w:rsid w:val="1C967D71"/>
    <w:rsid w:val="1CFB6242"/>
    <w:rsid w:val="1FF35809"/>
    <w:rsid w:val="2F2706FF"/>
    <w:rsid w:val="304B6679"/>
    <w:rsid w:val="39012312"/>
    <w:rsid w:val="3DAE331D"/>
    <w:rsid w:val="3E180984"/>
    <w:rsid w:val="3E986645"/>
    <w:rsid w:val="3F2D2659"/>
    <w:rsid w:val="417874D2"/>
    <w:rsid w:val="473430D1"/>
    <w:rsid w:val="4A813615"/>
    <w:rsid w:val="52342E6B"/>
    <w:rsid w:val="557F71A2"/>
    <w:rsid w:val="58293179"/>
    <w:rsid w:val="5B947EAC"/>
    <w:rsid w:val="5FBE094C"/>
    <w:rsid w:val="62A4693A"/>
    <w:rsid w:val="63774A74"/>
    <w:rsid w:val="6BEB4CE6"/>
    <w:rsid w:val="6D535020"/>
    <w:rsid w:val="702F389B"/>
    <w:rsid w:val="720030F9"/>
    <w:rsid w:val="747250BC"/>
    <w:rsid w:val="7AB93D08"/>
    <w:rsid w:val="7BFC0616"/>
    <w:rsid w:val="7F6A2759"/>
    <w:rsid w:val="7FAB2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861;&#23398;&#32654;&#23569;&#22899;\AppData\Roaming\kingsoft\office6\templates\download\05ee6ae9-ddf5-44bc-b79f-de7a5f82b5e1\&#26723;&#26696;&#30446;&#24405;&#23553;&#38754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档案目录封面.docx</Template>
  <Pages>1</Pages>
  <Words>47</Words>
  <Characters>67</Characters>
  <Lines>0</Lines>
  <Paragraphs>0</Paragraphs>
  <TotalTime>149</TotalTime>
  <ScaleCrop>false</ScaleCrop>
  <LinksUpToDate>false</LinksUpToDate>
  <CharactersWithSpaces>67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2021-07-01T03:28:00Z</dcterms:created>
  <dc:creator>重庆科技服务大市场</dc:creator>
  <cp:lastModifiedBy>薄荷糖 </cp:lastModifiedBy>
  <cp:lastPrinted>2021-07-01T06:07:00Z</cp:lastPrinted>
  <dcterms:modified xsi:type="dcterms:W3CDTF">2023-10-12T03:43:16Z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KSOTemplateUUID">
    <vt:lpwstr>v1.0_mb_wVlHgbEzQOBabnZ5+8fjLQ==</vt:lpwstr>
  </property>
  <property fmtid="{D5CDD505-2E9C-101B-9397-08002B2CF9AE}" pid="4" name="ICV">
    <vt:lpwstr>E590CC58DE03441388411BE13DC95132</vt:lpwstr>
  </property>
</Properties>
</file>